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2B7E7" w14:textId="1125A7A0" w:rsidR="00806FF3" w:rsidRPr="00064ED9" w:rsidRDefault="00064ED9" w:rsidP="00806FF3">
      <w:pPr>
        <w:rPr>
          <w:lang w:val="nl-NL"/>
        </w:rPr>
      </w:pPr>
      <w:r>
        <w:t xml:space="preserve">Hereby I submit my intent to join the Dow Golf club for the 2023 season based on the membership price of 50 EUR. </w:t>
      </w:r>
      <w:r w:rsidRPr="00064ED9">
        <w:rPr>
          <w:color w:val="0070C0"/>
          <w:lang w:val="nl-NL"/>
        </w:rPr>
        <w:t>Hierbij dien ik mijn intentie in om lid te worden van de Dow Golf club voor het seizoen 2023 op basis van de lidmaatschaps prijs van 50 EUR.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6299"/>
      </w:tblGrid>
      <w:tr w:rsidR="00650259" w:rsidRPr="00846B76" w14:paraId="030941CE" w14:textId="77777777" w:rsidTr="00064ED9">
        <w:tc>
          <w:tcPr>
            <w:tcW w:w="1635" w:type="pct"/>
            <w:vAlign w:val="bottom"/>
          </w:tcPr>
          <w:p w14:paraId="2245EB7E" w14:textId="526C423D" w:rsidR="00650259" w:rsidRPr="00846B76" w:rsidRDefault="00064ED9" w:rsidP="005D6CC7">
            <w:r>
              <w:t xml:space="preserve">Name </w:t>
            </w:r>
            <w:r w:rsidRPr="00064ED9">
              <w:rPr>
                <w:color w:val="0070C0"/>
              </w:rPr>
              <w:t>Naam</w:t>
            </w:r>
          </w:p>
        </w:tc>
        <w:tc>
          <w:tcPr>
            <w:tcW w:w="3365" w:type="pct"/>
            <w:tcBorders>
              <w:bottom w:val="single" w:sz="4" w:space="0" w:color="auto"/>
            </w:tcBorders>
            <w:vAlign w:val="bottom"/>
          </w:tcPr>
          <w:p w14:paraId="6F67FAB1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4980E7AF" w14:textId="77777777" w:rsidTr="00064ED9">
        <w:tc>
          <w:tcPr>
            <w:tcW w:w="1635" w:type="pct"/>
            <w:vAlign w:val="bottom"/>
          </w:tcPr>
          <w:p w14:paraId="152E25B9" w14:textId="11C5A143" w:rsidR="00650259" w:rsidRPr="00846B76" w:rsidRDefault="00064ED9" w:rsidP="005D6CC7">
            <w:r>
              <w:t xml:space="preserve">Last Name </w:t>
            </w:r>
            <w:r w:rsidRPr="00064ED9">
              <w:rPr>
                <w:color w:val="0070C0"/>
              </w:rPr>
              <w:t>Achternaam</w:t>
            </w:r>
          </w:p>
        </w:tc>
        <w:tc>
          <w:tcPr>
            <w:tcW w:w="3365" w:type="pct"/>
            <w:tcBorders>
              <w:bottom w:val="single" w:sz="4" w:space="0" w:color="auto"/>
            </w:tcBorders>
            <w:vAlign w:val="bottom"/>
          </w:tcPr>
          <w:p w14:paraId="2669F24B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1D9F3C72" w14:textId="77777777" w:rsidTr="00064ED9">
        <w:tc>
          <w:tcPr>
            <w:tcW w:w="1635" w:type="pct"/>
            <w:vAlign w:val="bottom"/>
          </w:tcPr>
          <w:p w14:paraId="71450681" w14:textId="108ECA32" w:rsidR="00650259" w:rsidRPr="00846B76" w:rsidRDefault="00064ED9" w:rsidP="005D6CC7">
            <w:r>
              <w:t>User ID / senior number</w:t>
            </w:r>
          </w:p>
        </w:tc>
        <w:tc>
          <w:tcPr>
            <w:tcW w:w="3365" w:type="pct"/>
            <w:tcBorders>
              <w:bottom w:val="single" w:sz="4" w:space="0" w:color="auto"/>
            </w:tcBorders>
            <w:vAlign w:val="bottom"/>
          </w:tcPr>
          <w:p w14:paraId="00176C37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4EE557E7" w14:textId="77777777" w:rsidTr="00064ED9">
        <w:tc>
          <w:tcPr>
            <w:tcW w:w="1635" w:type="pct"/>
            <w:vAlign w:val="bottom"/>
          </w:tcPr>
          <w:p w14:paraId="00DE9951" w14:textId="1AECD499" w:rsidR="00650259" w:rsidRDefault="00064ED9" w:rsidP="005D6CC7">
            <w:r>
              <w:t>Address</w:t>
            </w:r>
          </w:p>
        </w:tc>
        <w:tc>
          <w:tcPr>
            <w:tcW w:w="3365" w:type="pct"/>
            <w:tcBorders>
              <w:bottom w:val="single" w:sz="4" w:space="0" w:color="auto"/>
            </w:tcBorders>
            <w:vAlign w:val="bottom"/>
          </w:tcPr>
          <w:p w14:paraId="76AC6681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740177E1" w14:textId="77777777" w:rsidTr="00064ED9">
        <w:tc>
          <w:tcPr>
            <w:tcW w:w="1635" w:type="pct"/>
            <w:vAlign w:val="bottom"/>
          </w:tcPr>
          <w:p w14:paraId="4F6A13A8" w14:textId="2938F474" w:rsidR="00650259" w:rsidRPr="00846B76" w:rsidRDefault="00650259" w:rsidP="005D6CC7"/>
        </w:tc>
        <w:tc>
          <w:tcPr>
            <w:tcW w:w="3365" w:type="pct"/>
            <w:tcBorders>
              <w:bottom w:val="single" w:sz="4" w:space="0" w:color="auto"/>
            </w:tcBorders>
            <w:vAlign w:val="bottom"/>
          </w:tcPr>
          <w:p w14:paraId="3380EC99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2EFCED8F" w14:textId="77777777" w:rsidTr="00064ED9">
        <w:tc>
          <w:tcPr>
            <w:tcW w:w="1635" w:type="pct"/>
            <w:vAlign w:val="bottom"/>
          </w:tcPr>
          <w:p w14:paraId="7760EBD2" w14:textId="67C0FA41" w:rsidR="00650259" w:rsidRPr="00846B76" w:rsidRDefault="00650259" w:rsidP="005D6CC7"/>
        </w:tc>
        <w:tc>
          <w:tcPr>
            <w:tcW w:w="3365" w:type="pct"/>
            <w:tcBorders>
              <w:bottom w:val="single" w:sz="4" w:space="0" w:color="auto"/>
            </w:tcBorders>
            <w:vAlign w:val="bottom"/>
          </w:tcPr>
          <w:p w14:paraId="5C43C582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0AAD5636" w14:textId="77777777" w:rsidTr="00064ED9">
        <w:tc>
          <w:tcPr>
            <w:tcW w:w="1635" w:type="pct"/>
            <w:vAlign w:val="bottom"/>
          </w:tcPr>
          <w:p w14:paraId="38325EEA" w14:textId="7E65BDE3" w:rsidR="00650259" w:rsidRPr="00846B76" w:rsidRDefault="00650259" w:rsidP="005D6CC7"/>
        </w:tc>
        <w:tc>
          <w:tcPr>
            <w:tcW w:w="3365" w:type="pct"/>
            <w:tcBorders>
              <w:bottom w:val="single" w:sz="4" w:space="0" w:color="auto"/>
            </w:tcBorders>
            <w:vAlign w:val="bottom"/>
          </w:tcPr>
          <w:p w14:paraId="7F701A49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64635F59" w14:textId="77777777" w:rsidTr="00064ED9">
        <w:tc>
          <w:tcPr>
            <w:tcW w:w="1635" w:type="pct"/>
            <w:vAlign w:val="bottom"/>
          </w:tcPr>
          <w:p w14:paraId="36D11A7A" w14:textId="600B491E" w:rsidR="00650259" w:rsidRPr="00846B76" w:rsidRDefault="00064ED9" w:rsidP="005D6CC7">
            <w:r>
              <w:t>Email</w:t>
            </w:r>
          </w:p>
        </w:tc>
        <w:tc>
          <w:tcPr>
            <w:tcW w:w="336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F19164" w14:textId="77777777" w:rsidR="00650259" w:rsidRPr="00846B76" w:rsidRDefault="00650259" w:rsidP="005D6CC7">
            <w:pPr>
              <w:spacing w:before="120"/>
            </w:pPr>
          </w:p>
        </w:tc>
      </w:tr>
      <w:tr w:rsidR="00806FF3" w:rsidRPr="00846B76" w14:paraId="028BA286" w14:textId="77777777" w:rsidTr="00064ED9">
        <w:tc>
          <w:tcPr>
            <w:tcW w:w="1635" w:type="pct"/>
            <w:vAlign w:val="bottom"/>
          </w:tcPr>
          <w:p w14:paraId="534DD81C" w14:textId="7B77226F" w:rsidR="00806FF3" w:rsidRPr="00846B76" w:rsidRDefault="00064ED9" w:rsidP="005D6CC7">
            <w:r>
              <w:t>Handicap (if applicable)</w:t>
            </w:r>
          </w:p>
        </w:tc>
        <w:tc>
          <w:tcPr>
            <w:tcW w:w="3365" w:type="pct"/>
            <w:tcBorders>
              <w:bottom w:val="single" w:sz="4" w:space="0" w:color="auto"/>
            </w:tcBorders>
            <w:vAlign w:val="bottom"/>
          </w:tcPr>
          <w:p w14:paraId="6C6890E5" w14:textId="77777777" w:rsidR="00806FF3" w:rsidRPr="00846B76" w:rsidRDefault="00806FF3" w:rsidP="005D6CC7">
            <w:pPr>
              <w:spacing w:before="120"/>
            </w:pPr>
          </w:p>
        </w:tc>
      </w:tr>
    </w:tbl>
    <w:p w14:paraId="41E68F93" w14:textId="77777777" w:rsidR="00806FF3" w:rsidRDefault="00806FF3" w:rsidP="0073326A">
      <w:pPr>
        <w:spacing w:after="0"/>
      </w:pPr>
    </w:p>
    <w:p w14:paraId="13E7D1E0" w14:textId="77777777" w:rsidR="00806FF3" w:rsidRPr="00732B16" w:rsidRDefault="00806FF3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5"/>
        <w:gridCol w:w="1601"/>
        <w:gridCol w:w="3973"/>
        <w:gridCol w:w="1791"/>
      </w:tblGrid>
      <w:tr w:rsidR="00B160CA" w:rsidRPr="00846B76" w14:paraId="0F4A3F86" w14:textId="77777777" w:rsidTr="00064ED9">
        <w:tc>
          <w:tcPr>
            <w:tcW w:w="5000" w:type="pct"/>
            <w:gridSpan w:val="4"/>
            <w:shd w:val="clear" w:color="auto" w:fill="auto"/>
            <w:vAlign w:val="center"/>
          </w:tcPr>
          <w:p w14:paraId="3F6B37D8" w14:textId="340046CC" w:rsidR="00B160CA" w:rsidRPr="005D6CC7" w:rsidRDefault="00B160CA" w:rsidP="005D6CC7">
            <w:pPr>
              <w:pStyle w:val="Heading1"/>
            </w:pPr>
          </w:p>
        </w:tc>
      </w:tr>
      <w:tr w:rsidR="00064ED9" w:rsidRPr="00846B76" w14:paraId="1A56DE5B" w14:textId="77777777" w:rsidTr="00064ED9">
        <w:tc>
          <w:tcPr>
            <w:tcW w:w="1051" w:type="pct"/>
            <w:vAlign w:val="bottom"/>
          </w:tcPr>
          <w:p w14:paraId="2E73BA4B" w14:textId="6CF21E13" w:rsidR="00064ED9" w:rsidRPr="00846B76" w:rsidRDefault="00064ED9" w:rsidP="005D6CC7">
            <w:r>
              <w:t>Date</w:t>
            </w:r>
          </w:p>
        </w:tc>
        <w:tc>
          <w:tcPr>
            <w:tcW w:w="858" w:type="pct"/>
            <w:tcBorders>
              <w:top w:val="nil"/>
              <w:bottom w:val="single" w:sz="2" w:space="0" w:color="auto"/>
            </w:tcBorders>
            <w:vAlign w:val="bottom"/>
          </w:tcPr>
          <w:p w14:paraId="28BE9515" w14:textId="77777777" w:rsidR="00064ED9" w:rsidRPr="00846B76" w:rsidRDefault="00064ED9" w:rsidP="005D6CC7">
            <w:pPr>
              <w:spacing w:before="240"/>
            </w:pPr>
          </w:p>
        </w:tc>
        <w:tc>
          <w:tcPr>
            <w:tcW w:w="2129" w:type="pct"/>
            <w:vAlign w:val="bottom"/>
          </w:tcPr>
          <w:p w14:paraId="0A8A12E5" w14:textId="036EFDCC" w:rsidR="00064ED9" w:rsidRPr="00846B76" w:rsidRDefault="00064ED9" w:rsidP="005D6CC7"/>
        </w:tc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14:paraId="6E039422" w14:textId="77777777" w:rsidR="00064ED9" w:rsidRPr="00846B76" w:rsidRDefault="00064ED9" w:rsidP="005D6CC7">
            <w:pPr>
              <w:spacing w:before="240"/>
            </w:pPr>
          </w:p>
        </w:tc>
      </w:tr>
      <w:tr w:rsidR="00B160CA" w:rsidRPr="00846B76" w14:paraId="64A66921" w14:textId="77777777" w:rsidTr="00064ED9">
        <w:tc>
          <w:tcPr>
            <w:tcW w:w="1053" w:type="pct"/>
            <w:vAlign w:val="bottom"/>
          </w:tcPr>
          <w:p w14:paraId="119D023B" w14:textId="2F08E0F2" w:rsidR="00B160CA" w:rsidRPr="00B160CA" w:rsidRDefault="00064ED9" w:rsidP="005D6CC7">
            <w:r>
              <w:t>Signature</w:t>
            </w:r>
          </w:p>
        </w:tc>
        <w:tc>
          <w:tcPr>
            <w:tcW w:w="3947" w:type="pct"/>
            <w:gridSpan w:val="3"/>
            <w:tcBorders>
              <w:top w:val="nil"/>
              <w:bottom w:val="single" w:sz="2" w:space="0" w:color="auto"/>
            </w:tcBorders>
            <w:vAlign w:val="bottom"/>
          </w:tcPr>
          <w:p w14:paraId="4F6B5B9D" w14:textId="77777777" w:rsidR="00B160CA" w:rsidRDefault="00B160CA" w:rsidP="005D6CC7">
            <w:pPr>
              <w:spacing w:before="240"/>
            </w:pPr>
          </w:p>
        </w:tc>
      </w:tr>
      <w:tr w:rsidR="00B160CA" w:rsidRPr="00B160CA" w14:paraId="61A038B9" w14:textId="77777777" w:rsidTr="00064ED9">
        <w:tc>
          <w:tcPr>
            <w:tcW w:w="1053" w:type="pct"/>
            <w:vAlign w:val="bottom"/>
          </w:tcPr>
          <w:p w14:paraId="5F1C01AF" w14:textId="77777777" w:rsidR="00B160CA" w:rsidRPr="00B160CA" w:rsidRDefault="00B160CA" w:rsidP="005D6CC7">
            <w:pPr>
              <w:rPr>
                <w:sz w:val="22"/>
              </w:rPr>
            </w:pPr>
          </w:p>
        </w:tc>
        <w:tc>
          <w:tcPr>
            <w:tcW w:w="3947" w:type="pct"/>
            <w:gridSpan w:val="3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50798997" w14:textId="77777777" w:rsidR="00B160CA" w:rsidRPr="00B160CA" w:rsidRDefault="00B160CA" w:rsidP="005D6CC7">
            <w:pPr>
              <w:rPr>
                <w:sz w:val="22"/>
              </w:rPr>
            </w:pPr>
          </w:p>
        </w:tc>
      </w:tr>
    </w:tbl>
    <w:p w14:paraId="5AAD0D5D" w14:textId="77777777"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A1244" w14:textId="77777777" w:rsidR="00064ED9" w:rsidRDefault="00064ED9" w:rsidP="00650259">
      <w:pPr>
        <w:spacing w:after="0" w:line="240" w:lineRule="auto"/>
      </w:pPr>
      <w:r>
        <w:separator/>
      </w:r>
    </w:p>
  </w:endnote>
  <w:endnote w:type="continuationSeparator" w:id="0">
    <w:p w14:paraId="62B3882B" w14:textId="77777777" w:rsidR="00064ED9" w:rsidRDefault="00064ED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6BCB09-CD01-4599-8FBF-423BBABA2388}"/>
    <w:embedBold r:id="rId2" w:fontKey="{10F53392-F00A-438B-866E-28E12A16DB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07B48C8-EB05-4C72-8432-8D3001C53B84}"/>
    <w:embedBold r:id="rId4" w:fontKey="{BCA1916A-1508-4C00-B997-F5AFD85EE9DC}"/>
    <w:embedItalic r:id="rId5" w:fontKey="{0FE4AF00-79DA-4300-9C3D-9938EF81E04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7A7D0C1-8104-499F-AD23-F3ABD0CE5F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D2C23" w14:textId="77777777" w:rsidR="00064ED9" w:rsidRDefault="00064E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3D36E841" w14:textId="77777777" w:rsidTr="00C4167A">
      <w:tc>
        <w:tcPr>
          <w:tcW w:w="4675" w:type="dxa"/>
          <w:vAlign w:val="center"/>
        </w:tcPr>
        <w:p w14:paraId="225AEA7A" w14:textId="32F82431" w:rsidR="0073326A" w:rsidRPr="0073326A" w:rsidRDefault="00064ED9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7491487C" wp14:editId="27EE757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9594215</wp:posOffset>
                    </wp:positionV>
                    <wp:extent cx="7772400" cy="273050"/>
                    <wp:effectExtent l="0" t="0" r="0" b="12700"/>
                    <wp:wrapNone/>
                    <wp:docPr id="2" name="MSIPCMa5ac48fda4a80d1d13ab4ff9" descr="{&quot;HashCode&quot;:-522956323,&quot;Height&quot;:792.0,&quot;Width&quot;:612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72400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531D9D" w14:textId="077FABE0" w:rsidR="00064ED9" w:rsidRPr="00064ED9" w:rsidRDefault="00064ED9" w:rsidP="00064ED9">
                                <w:pPr>
                                  <w:spacing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</w:rPr>
                                </w:pPr>
                                <w:r w:rsidRPr="00064ED9">
                                  <w:rPr>
                                    <w:rFonts w:ascii="Calibri" w:hAnsi="Calibri" w:cs="Calibri"/>
                                    <w:color w:val="000000"/>
                                    <w:sz w:val="20"/>
                                  </w:rPr>
                                  <w:t>General Business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491487C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a5ac48fda4a80d1d13ab4ff9" o:spid="_x0000_s1026" type="#_x0000_t202" alt="{&quot;HashCode&quot;:-522956323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" o:allowincell="f" filled="f" stroked="f" strokeweight=".5pt">
                    <v:fill o:detectmouseclick="t"/>
                    <v:textbox inset=",0,,0">
                      <w:txbxContent>
                        <w:p w14:paraId="20531D9D" w14:textId="077FABE0" w:rsidR="00064ED9" w:rsidRPr="00064ED9" w:rsidRDefault="00064ED9" w:rsidP="00064ED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64E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General Business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675" w:type="dxa"/>
          <w:vAlign w:val="center"/>
        </w:tcPr>
        <w:p w14:paraId="14E2006C" w14:textId="04E35836" w:rsidR="0073326A" w:rsidRPr="0073326A" w:rsidRDefault="00064ED9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20BBCD23" wp14:editId="5FB9700F">
                <wp:extent cx="1135380" cy="1135380"/>
                <wp:effectExtent l="0" t="0" r="7620" b="7620"/>
                <wp:docPr id="4" name="Picture 4" descr="A picture containing athletic game, ball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A picture containing athletic game, ball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E78E837" w14:textId="77777777" w:rsidR="0073326A" w:rsidRDefault="0073326A" w:rsidP="0073326A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8D76D" w14:textId="77777777" w:rsidR="00064ED9" w:rsidRDefault="00064E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681CD" w14:textId="77777777" w:rsidR="00064ED9" w:rsidRDefault="00064ED9" w:rsidP="00650259">
      <w:pPr>
        <w:spacing w:after="0" w:line="240" w:lineRule="auto"/>
      </w:pPr>
      <w:r>
        <w:separator/>
      </w:r>
    </w:p>
  </w:footnote>
  <w:footnote w:type="continuationSeparator" w:id="0">
    <w:p w14:paraId="649AAFB3" w14:textId="77777777" w:rsidR="00064ED9" w:rsidRDefault="00064ED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AC9D4" w14:textId="77777777" w:rsidR="00064ED9" w:rsidRDefault="00064E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56"/>
      <w:gridCol w:w="7704"/>
    </w:tblGrid>
    <w:tr w:rsidR="00064ED9" w:rsidRPr="00713D1C" w14:paraId="7BF7EB64" w14:textId="77777777" w:rsidTr="00064ED9">
      <w:trPr>
        <w:trHeight w:val="990"/>
      </w:trPr>
      <w:tc>
        <w:tcPr>
          <w:tcW w:w="1350" w:type="dxa"/>
          <w:shd w:val="clear" w:color="auto" w:fill="FF0000"/>
          <w:vAlign w:val="center"/>
        </w:tcPr>
        <w:p w14:paraId="55DC0B46" w14:textId="45AF44DB" w:rsidR="00064ED9" w:rsidRPr="00713D1C" w:rsidRDefault="00064ED9" w:rsidP="00064ED9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/>
              <w:b/>
              <w:noProof/>
              <w:color w:val="FFFFFF" w:themeColor="background1"/>
              <w:sz w:val="44"/>
            </w:rPr>
            <w:drawing>
              <wp:inline distT="0" distB="0" distL="0" distR="0" wp14:anchorId="6FF1664A" wp14:editId="1AEE11D5">
                <wp:extent cx="913849" cy="320040"/>
                <wp:effectExtent l="0" t="0" r="635" b="381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158" cy="32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0000"/>
          <w:vAlign w:val="center"/>
        </w:tcPr>
        <w:p w14:paraId="75A95391" w14:textId="70833388" w:rsidR="00064ED9" w:rsidRPr="00732B16" w:rsidRDefault="00064ED9" w:rsidP="00064ED9">
          <w:pPr>
            <w:pStyle w:val="Header"/>
          </w:pPr>
          <w:r>
            <w:rPr>
              <w:rFonts w:ascii="Corbel" w:hAnsi="Corbel"/>
              <w:b w:val="0"/>
              <w:color w:val="FFFFFF" w:themeColor="background1"/>
            </w:rPr>
            <w:t xml:space="preserve">Dow Golf – </w:t>
          </w:r>
          <w:r>
            <w:rPr>
              <w:rFonts w:ascii="Corbel" w:hAnsi="Corbel"/>
              <w:b w:val="0"/>
              <w:color w:val="FFFFFF" w:themeColor="background1"/>
            </w:rPr>
            <w:t>Letter of Intent</w:t>
          </w:r>
        </w:p>
      </w:tc>
    </w:tr>
  </w:tbl>
  <w:p w14:paraId="710E5622" w14:textId="77777777" w:rsidR="00650259" w:rsidRDefault="00650259" w:rsidP="00713D1C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3ACFA" w14:textId="77777777" w:rsidR="00064ED9" w:rsidRDefault="00064E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0807615">
    <w:abstractNumId w:val="11"/>
  </w:num>
  <w:num w:numId="2" w16cid:durableId="2051803488">
    <w:abstractNumId w:val="7"/>
  </w:num>
  <w:num w:numId="3" w16cid:durableId="1150832388">
    <w:abstractNumId w:val="15"/>
  </w:num>
  <w:num w:numId="4" w16cid:durableId="1528787768">
    <w:abstractNumId w:val="12"/>
  </w:num>
  <w:num w:numId="5" w16cid:durableId="1176194926">
    <w:abstractNumId w:val="13"/>
  </w:num>
  <w:num w:numId="6" w16cid:durableId="773672239">
    <w:abstractNumId w:val="19"/>
  </w:num>
  <w:num w:numId="7" w16cid:durableId="1068847729">
    <w:abstractNumId w:val="6"/>
  </w:num>
  <w:num w:numId="8" w16cid:durableId="518082462">
    <w:abstractNumId w:val="10"/>
  </w:num>
  <w:num w:numId="9" w16cid:durableId="2089762646">
    <w:abstractNumId w:val="17"/>
  </w:num>
  <w:num w:numId="10" w16cid:durableId="2098750711">
    <w:abstractNumId w:val="1"/>
  </w:num>
  <w:num w:numId="11" w16cid:durableId="1518042037">
    <w:abstractNumId w:val="5"/>
  </w:num>
  <w:num w:numId="12" w16cid:durableId="928581775">
    <w:abstractNumId w:val="0"/>
  </w:num>
  <w:num w:numId="13" w16cid:durableId="233012098">
    <w:abstractNumId w:val="2"/>
  </w:num>
  <w:num w:numId="14" w16cid:durableId="1919947066">
    <w:abstractNumId w:val="9"/>
  </w:num>
  <w:num w:numId="15" w16cid:durableId="1769735146">
    <w:abstractNumId w:val="8"/>
  </w:num>
  <w:num w:numId="16" w16cid:durableId="1248685762">
    <w:abstractNumId w:val="16"/>
  </w:num>
  <w:num w:numId="17" w16cid:durableId="258829278">
    <w:abstractNumId w:val="3"/>
  </w:num>
  <w:num w:numId="18" w16cid:durableId="811673869">
    <w:abstractNumId w:val="21"/>
  </w:num>
  <w:num w:numId="19" w16cid:durableId="1714185350">
    <w:abstractNumId w:val="18"/>
  </w:num>
  <w:num w:numId="20" w16cid:durableId="1678772469">
    <w:abstractNumId w:val="14"/>
  </w:num>
  <w:num w:numId="21" w16cid:durableId="994603647">
    <w:abstractNumId w:val="20"/>
  </w:num>
  <w:num w:numId="22" w16cid:durableId="79170355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ED9"/>
    <w:rsid w:val="00052382"/>
    <w:rsid w:val="00064ED9"/>
    <w:rsid w:val="0006568A"/>
    <w:rsid w:val="00076F0F"/>
    <w:rsid w:val="00084253"/>
    <w:rsid w:val="00097520"/>
    <w:rsid w:val="000D1F49"/>
    <w:rsid w:val="001727CA"/>
    <w:rsid w:val="00290F5E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671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7374.637346C0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a33809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2023-04-21T12:27:00Z</dcterms:created>
  <dcterms:modified xsi:type="dcterms:W3CDTF">2023-04-21T12:34:00Z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3aac0ad3-18d9-49e9-a80d-c985041778ba_Enabled">
    <vt:lpwstr>true</vt:lpwstr>
  </property>
  <property fmtid="{D5CDD505-2E9C-101B-9397-08002B2CF9AE}" pid="4" name="MSIP_Label_3aac0ad3-18d9-49e9-a80d-c985041778ba_SetDate">
    <vt:lpwstr>2023-04-21T12:34:17Z</vt:lpwstr>
  </property>
  <property fmtid="{D5CDD505-2E9C-101B-9397-08002B2CF9AE}" pid="5" name="MSIP_Label_3aac0ad3-18d9-49e9-a80d-c985041778ba_Method">
    <vt:lpwstr>Standard</vt:lpwstr>
  </property>
  <property fmtid="{D5CDD505-2E9C-101B-9397-08002B2CF9AE}" pid="6" name="MSIP_Label_3aac0ad3-18d9-49e9-a80d-c985041778ba_Name">
    <vt:lpwstr>General Business</vt:lpwstr>
  </property>
  <property fmtid="{D5CDD505-2E9C-101B-9397-08002B2CF9AE}" pid="7" name="MSIP_Label_3aac0ad3-18d9-49e9-a80d-c985041778ba_SiteId">
    <vt:lpwstr>c3e32f53-cb7f-4809-968d-1cc4ccc785fe</vt:lpwstr>
  </property>
  <property fmtid="{D5CDD505-2E9C-101B-9397-08002B2CF9AE}" pid="8" name="MSIP_Label_3aac0ad3-18d9-49e9-a80d-c985041778ba_ActionId">
    <vt:lpwstr>efc0b4f3-d7f3-49a4-b221-32a80f1173ea</vt:lpwstr>
  </property>
  <property fmtid="{D5CDD505-2E9C-101B-9397-08002B2CF9AE}" pid="9" name="MSIP_Label_3aac0ad3-18d9-49e9-a80d-c985041778ba_ContentBits">
    <vt:lpwstr>2</vt:lpwstr>
  </property>
</Properties>
</file>